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36BB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06E4D1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60C6B6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石家庄市藁城区市场监督管理局部门</w:t>
      </w:r>
    </w:p>
    <w:p w14:paraId="6904AB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2024年度整体支出绩效自评报告</w:t>
      </w:r>
    </w:p>
    <w:p w14:paraId="6CB16F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5F220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石家庄市藁城区市场监督管理局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部门202</w:t>
      </w:r>
      <w:r>
        <w:rPr>
          <w:rFonts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年度整体支出情况实施了财政支出绩效自评价，形成本评价报告。</w:t>
      </w:r>
    </w:p>
    <w:p w14:paraId="326AB6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7A2F72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518AFE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default" w:ascii="Calibri" w:hAnsi="Calibri" w:eastAsia="楷体" w:cs="Calibri"/>
          <w:sz w:val="32"/>
          <w:szCs w:val="32"/>
          <w:lang w:val="en-US" w:eastAsia="zh-CN"/>
        </w:rPr>
        <w:t>①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部门职责</w:t>
      </w:r>
    </w:p>
    <w:p w14:paraId="3C6129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>贯彻落实市场监督管理有关地方性法规、政府规章，组织实施质量强区战略、食品安全战略、标准化战略、知识产权战略，拟订市场监督管理规划并组织实施，规范和维护市场秩序，营造诚实守信、公平竞争的市场环境。</w:t>
      </w:r>
    </w:p>
    <w:p w14:paraId="5BCB41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i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负责市场主体信用建设，建立市场主体信息公示和共享机制，依法公示和共享有关信息，加强信用监管，推动市场主体信用体系建设。</w:t>
      </w:r>
    </w:p>
    <w:p w14:paraId="451F44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</w:rPr>
        <w:t>负责市场监管综合执法工作，负责市场监管综合执法队伍建设工作，推动实行统一的市场监管；组织查处重大违法案件；规范市场监管行政执法行为。</w:t>
      </w:r>
    </w:p>
    <w:p w14:paraId="135D14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sz w:val="32"/>
          <w:szCs w:val="32"/>
        </w:rPr>
        <w:t>负责监督管理市场秩序，依法监督管理市场交易、网络商品交易及有关服务的行为；依法查处价格收费违法违规、不正当竞争、违法直销、传销、侵犯商标专利知识产权和制售假冒伪劣行为；负责全区广告业发展，监督管理广告活动；依法查处无照生产经营和相关无证生产经营行为；负责维护消费者权益；根据上级授权，负责对经营者集中行为进行反垄断审查，负责垄断协议、滥用市场支配地位和滥用行政权力排除、限制竞争等反垄断执法工作。</w:t>
      </w:r>
    </w:p>
    <w:p w14:paraId="78A40E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 w:cs="仿宋"/>
          <w:sz w:val="32"/>
          <w:szCs w:val="32"/>
        </w:rPr>
        <w:t>负责全区宏观质量管理工作，贯彻落实质量发展制度和措施。统筹全区质量基础设施建设与应用，会同有关部门组织实施重大工程设备质量监理制度，组织重大质量事故调查，组织实施缺陷产品召回制度，监督管理产品防伪工作。</w:t>
      </w:r>
    </w:p>
    <w:p w14:paraId="3F9745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6、</w:t>
      </w:r>
      <w:r>
        <w:rPr>
          <w:rFonts w:hint="eastAsia" w:ascii="仿宋" w:hAnsi="仿宋" w:eastAsia="仿宋" w:cs="仿宋"/>
          <w:sz w:val="32"/>
          <w:szCs w:val="32"/>
        </w:rPr>
        <w:t>负责全区产品质量安全监督管理工作，承担区级产品质量安全风险监控、监督抽查工作；组织实施质量分级制度、质量安全追溯制度；负责纤维质量监督工作。</w:t>
      </w:r>
    </w:p>
    <w:p w14:paraId="0DC1DD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7、</w:t>
      </w:r>
      <w:r>
        <w:rPr>
          <w:rFonts w:hint="eastAsia" w:ascii="仿宋" w:hAnsi="仿宋" w:eastAsia="仿宋" w:cs="仿宋"/>
          <w:sz w:val="32"/>
          <w:szCs w:val="32"/>
        </w:rPr>
        <w:t>负责全区特种设备安全监督管理工作，负责特种设备安全监察、监督管理工作，监督检查高耗能特种设备节能标准和锅炉环境保护标准的执行情况。</w:t>
      </w:r>
    </w:p>
    <w:p w14:paraId="0B6FB0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8、</w:t>
      </w:r>
      <w:r>
        <w:rPr>
          <w:rFonts w:hint="eastAsia" w:ascii="仿宋" w:hAnsi="仿宋" w:eastAsia="仿宋" w:cs="仿宋"/>
          <w:sz w:val="32"/>
          <w:szCs w:val="32"/>
        </w:rPr>
        <w:t>负责综合协调食品安全监督管理工作，贯彻落实食品安全政策，推动健全食品安全党政同责和跨部门协调联动机制，负责食品安全应急体系建设，负责食品安全事件应急处置和调查处理工作， 建立健全食品安全信息统一公布和重要信息直报制度；承担藁城区食品安全委员会日常工作。</w:t>
      </w:r>
    </w:p>
    <w:p w14:paraId="60BB55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9、</w:t>
      </w:r>
      <w:r>
        <w:rPr>
          <w:rFonts w:hint="eastAsia" w:ascii="仿宋" w:hAnsi="仿宋" w:eastAsia="仿宋" w:cs="仿宋"/>
          <w:sz w:val="32"/>
          <w:szCs w:val="32"/>
        </w:rPr>
        <w:t>负责食品安全监督管理工作，建立覆盖食品生产、流通、 消费全过程的监督检查制度和隐患排查治理机制并组织实施，防范食品安全风险；推动建立食品生产经营者落实主体责任的机制，健全食品安全追溯体系。参与食品安全风险监测，组织开展食品安全监督抽检、核查处置和风险预警、风险交流工作；按职责分工负责特殊食品监督管理工作；负责重大活动食品安全保障。</w:t>
      </w:r>
    </w:p>
    <w:p w14:paraId="3E23B3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10、</w:t>
      </w:r>
      <w:r>
        <w:rPr>
          <w:rFonts w:hint="eastAsia" w:ascii="仿宋" w:hAnsi="仿宋" w:eastAsia="仿宋" w:cs="仿宋"/>
          <w:sz w:val="32"/>
          <w:szCs w:val="32"/>
        </w:rPr>
        <w:t>负责统一管理全区计量工作。推行法定计量单位和国家计量制度，管理计量器具及量值传递和比对工作。规范、监督商品量和市场计量行为。</w:t>
      </w:r>
    </w:p>
    <w:p w14:paraId="4BDA56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11、</w:t>
      </w:r>
      <w:r>
        <w:rPr>
          <w:rFonts w:hint="eastAsia" w:ascii="仿宋" w:hAnsi="仿宋" w:eastAsia="仿宋" w:cs="仿宋"/>
          <w:sz w:val="32"/>
          <w:szCs w:val="32"/>
        </w:rPr>
        <w:t>负责统一管理全区标准化工作，宣传贯彻强制性、推荐性国家标准和行业标准、地方标准；依法协调指导和监督团体标准、企业标准制定工作。</w:t>
      </w:r>
    </w:p>
    <w:p w14:paraId="2650E9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12、</w:t>
      </w:r>
      <w:r>
        <w:rPr>
          <w:rFonts w:hint="eastAsia" w:ascii="仿宋" w:hAnsi="仿宋" w:eastAsia="仿宋" w:cs="仿宋"/>
          <w:sz w:val="32"/>
          <w:szCs w:val="32"/>
        </w:rPr>
        <w:t>负责统一管理全区检验检测工作，推进检验检测机构改革，规范检验检测市场，完善检验检测体系，指导协调检验检测行业发展。</w:t>
      </w:r>
    </w:p>
    <w:p w14:paraId="5BA3F1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13、</w:t>
      </w:r>
      <w:r>
        <w:rPr>
          <w:rFonts w:hint="eastAsia" w:ascii="仿宋" w:hAnsi="仿宋" w:eastAsia="仿宋" w:cs="仿宋"/>
          <w:sz w:val="32"/>
          <w:szCs w:val="32"/>
        </w:rPr>
        <w:t>负责统一管理、监督和协调全区认证认可工作，组织实施国家统一的认证认可和合格评定监督管理制度。</w:t>
      </w:r>
    </w:p>
    <w:p w14:paraId="72493C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14、</w:t>
      </w:r>
      <w:r>
        <w:rPr>
          <w:rFonts w:hint="eastAsia" w:ascii="仿宋" w:hAnsi="仿宋" w:eastAsia="仿宋" w:cs="仿宋"/>
          <w:sz w:val="32"/>
          <w:szCs w:val="32"/>
        </w:rPr>
        <w:t>负责推进全区知识产权管理工作，拟订加强知识产权强区建设发展规划并组织实施，拟订强化知识产权创造、保护和运用的政策和制度并组织实施。</w:t>
      </w:r>
    </w:p>
    <w:p w14:paraId="336A62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15、</w:t>
      </w:r>
      <w:r>
        <w:rPr>
          <w:rFonts w:hint="eastAsia" w:ascii="仿宋" w:hAnsi="仿宋" w:eastAsia="仿宋" w:cs="仿宋"/>
          <w:sz w:val="32"/>
          <w:szCs w:val="32"/>
        </w:rPr>
        <w:t>负责保护知识产权工作，贯彻落实严格保护商标、专利、原产地地理标志、集成电路布图设计等知识产权地方性法规、政府规章。按照国家知识产权保护体系建设方案，推动建设知识产权保护体系；负责商标、专利执法工作，负责知识产权争议处理、维权援助和纠纷调处，承担京津冀知识产权执法协作工作。</w:t>
      </w:r>
    </w:p>
    <w:p w14:paraId="62C325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16、</w:t>
      </w:r>
      <w:r>
        <w:rPr>
          <w:rFonts w:hint="eastAsia" w:ascii="仿宋" w:hAnsi="仿宋" w:eastAsia="仿宋" w:cs="仿宋"/>
          <w:sz w:val="32"/>
          <w:szCs w:val="32"/>
        </w:rPr>
        <w:t>负责促进知识产权运用工作，贯彻落实知识产权运用和规范交易管理办法，促进知识产权转移转化；规范知识产权无形资产评估工作； 负责知识产权中介服务发展的监督管理工作。</w:t>
      </w:r>
    </w:p>
    <w:p w14:paraId="1167C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17、</w:t>
      </w:r>
      <w:r>
        <w:rPr>
          <w:rFonts w:hint="eastAsia" w:ascii="仿宋" w:hAnsi="仿宋" w:eastAsia="仿宋" w:cs="仿宋"/>
          <w:sz w:val="32"/>
          <w:szCs w:val="32"/>
        </w:rPr>
        <w:t>负责建立知识产权公共服务体系，建设便企利民、互联互通的全区知识产权信息公共服务平台，推动商标、专利等知识产权信息的传播利用。</w:t>
      </w:r>
    </w:p>
    <w:p w14:paraId="30E8D0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18、</w:t>
      </w:r>
      <w:r>
        <w:rPr>
          <w:rFonts w:hint="eastAsia" w:ascii="仿宋" w:hAnsi="仿宋" w:eastAsia="仿宋" w:cs="仿宋"/>
          <w:sz w:val="32"/>
          <w:szCs w:val="32"/>
        </w:rPr>
        <w:t>承担上级授权的知识产权代办工作任务，组织实施原产地地理标志统一认定制度。</w:t>
      </w:r>
    </w:p>
    <w:p w14:paraId="7B340E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19、</w:t>
      </w:r>
      <w:r>
        <w:rPr>
          <w:rFonts w:hint="eastAsia" w:ascii="仿宋" w:hAnsi="仿宋" w:eastAsia="仿宋" w:cs="仿宋"/>
          <w:sz w:val="32"/>
          <w:szCs w:val="32"/>
        </w:rPr>
        <w:t>负责市场监督管理科技和信息化建设、新闻宣传、对外交流与合作；负责协调本区涉外知识产权事宜。</w:t>
      </w:r>
    </w:p>
    <w:p w14:paraId="02DC90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20、</w:t>
      </w:r>
      <w:r>
        <w:rPr>
          <w:rFonts w:hint="eastAsia" w:ascii="仿宋" w:hAnsi="仿宋" w:eastAsia="仿宋" w:cs="仿宋"/>
          <w:sz w:val="32"/>
          <w:szCs w:val="32"/>
        </w:rPr>
        <w:t>负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责药品（含中药、民族药，下同）、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医疗器械和化妆品安全监督管理。</w:t>
      </w:r>
      <w:r>
        <w:rPr>
          <w:rFonts w:hint="eastAsia" w:ascii="仿宋" w:hAnsi="仿宋" w:eastAsia="仿宋" w:cs="仿宋"/>
          <w:sz w:val="32"/>
          <w:szCs w:val="32"/>
        </w:rPr>
        <w:t>贯彻执行国家、省药品、医疗器械和化妆品法律法规，以及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鼓励药品、医疗器械和化妆品新技术新产品的管理与服务政策，拟订监督管理措施并组织实施，贯彻落实相关地方性法规、政府规章。</w:t>
      </w:r>
    </w:p>
    <w:p w14:paraId="27D84B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21、</w:t>
      </w:r>
      <w:r>
        <w:rPr>
          <w:rFonts w:hint="eastAsia" w:ascii="仿宋" w:hAnsi="仿宋" w:eastAsia="仿宋" w:cs="仿宋"/>
          <w:sz w:val="32"/>
          <w:szCs w:val="32"/>
        </w:rPr>
        <w:t>负责药品、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医疗器械和化妆品质量管理工作，依职责监督实施药品、医疗器械经营质量管理规范。</w:t>
      </w:r>
    </w:p>
    <w:p w14:paraId="2EBCE5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组织开展药品、化妆品不良反应监测、医疗器械不良事件监测工作，依法承担药品、医疗器械和化妆品安全应急管理工作。</w:t>
      </w:r>
    </w:p>
    <w:p w14:paraId="69AC76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负责药品、医疗器械和化妆品监督检查工作，贯彻落实国家、省、市检查制度，依法查处药品、医疗器械和化妆品经营、使用环节的违法行为。</w:t>
      </w:r>
    </w:p>
    <w:p w14:paraId="420E28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组织开展药品、医疗器械和化妆品安全宣传、教育培训，推进诚信体系建设。</w:t>
      </w:r>
    </w:p>
    <w:p w14:paraId="077DC2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负责全区药品监督管理工作。推动落实药品、医疗器械和化妆品安全企业主体责任，组织实施药品、医疗器械和化妆品安全考核。</w:t>
      </w:r>
    </w:p>
    <w:p w14:paraId="7B8D6A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推进全区药品、医疗器械和化妆品安全监管信息化建设，负责制定药品、医疗器械和化妆品的安全科技发展规划，推动检验检测体系、电子监管追溯体系和信息化建设；完善药品、医疗器械和化妆品安全信息统一公布制度和重大信息直报制度，公布重大安全信息。</w:t>
      </w:r>
    </w:p>
    <w:p w14:paraId="32B087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27、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承接省、市市场监督管理局和省药品监督管理局委托区级实施的管理事项。</w:t>
      </w:r>
    </w:p>
    <w:p w14:paraId="173FE8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28、</w:t>
      </w:r>
      <w:r>
        <w:rPr>
          <w:rFonts w:hint="eastAsia" w:ascii="仿宋" w:hAnsi="仿宋" w:eastAsia="仿宋" w:cs="仿宋"/>
          <w:sz w:val="32"/>
          <w:szCs w:val="32"/>
        </w:rPr>
        <w:t>完成区委、区政府交办的其他任务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1304FA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default" w:ascii="Calibri" w:hAnsi="Calibri" w:eastAsia="仿宋_GB2312" w:cs="Calibri"/>
          <w:sz w:val="32"/>
          <w:szCs w:val="32"/>
          <w:highlight w:val="none"/>
          <w:lang w:eastAsia="zh-CN"/>
        </w:rPr>
        <w:t>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组织机构及人员</w:t>
      </w:r>
    </w:p>
    <w:p w14:paraId="5770FFBD"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石家庄市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藁城区市场监督管理局（简称区市场监督管理局）</w:t>
      </w:r>
      <w:r>
        <w:rPr>
          <w:rFonts w:hint="eastAsia" w:ascii="仿宋_GB2312" w:eastAsia="仿宋_GB2312"/>
          <w:color w:val="auto"/>
          <w:sz w:val="32"/>
          <w:szCs w:val="32"/>
        </w:rPr>
        <w:t>为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区</w:t>
      </w:r>
      <w:r>
        <w:rPr>
          <w:rFonts w:hint="eastAsia" w:ascii="仿宋_GB2312" w:eastAsia="仿宋_GB2312"/>
          <w:color w:val="auto"/>
          <w:sz w:val="32"/>
          <w:szCs w:val="32"/>
        </w:rPr>
        <w:t>政府工作部门，机构规格正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科</w:t>
      </w:r>
      <w:r>
        <w:rPr>
          <w:rFonts w:hint="eastAsia" w:ascii="仿宋_GB2312" w:eastAsia="仿宋_GB2312"/>
          <w:color w:val="auto"/>
          <w:sz w:val="32"/>
          <w:szCs w:val="32"/>
        </w:rPr>
        <w:t>级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，</w:t>
      </w:r>
      <w:r>
        <w:rPr>
          <w:rFonts w:hint="eastAsia" w:ascii="仿宋_GB2312" w:eastAsia="仿宋_GB2312"/>
          <w:color w:val="auto"/>
          <w:sz w:val="32"/>
          <w:szCs w:val="32"/>
        </w:rPr>
        <w:t>加挂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石家庄市藁城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区</w:t>
      </w:r>
      <w:r>
        <w:rPr>
          <w:rFonts w:hint="eastAsia" w:ascii="仿宋_GB2312" w:eastAsia="仿宋_GB2312"/>
          <w:color w:val="auto"/>
          <w:sz w:val="32"/>
          <w:szCs w:val="32"/>
        </w:rPr>
        <w:t>知识产权局牌子。</w:t>
      </w:r>
    </w:p>
    <w:p w14:paraId="0F1DC7D7"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区市场监督管理局机关行政编制100名。股级领导职数46名，其中机关内设机构股级职数34名（含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直属单位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党委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专职副书记兼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机关纪委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  <w:t>书记1名、老干部科科长1名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），派出机构股级职数12名。</w:t>
      </w:r>
    </w:p>
    <w:p w14:paraId="34ED48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default" w:ascii="Calibri" w:hAnsi="Calibri" w:eastAsia="仿宋_GB2312" w:cs="Calibri"/>
          <w:sz w:val="32"/>
          <w:szCs w:val="32"/>
          <w:highlight w:val="none"/>
          <w:lang w:eastAsia="zh-CN"/>
        </w:rPr>
        <w:t>③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资产</w:t>
      </w:r>
    </w:p>
    <w:p w14:paraId="3B3C3F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截至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2024年12月31日，共有固定资产总计36404540.96元。</w:t>
      </w:r>
    </w:p>
    <w:p w14:paraId="2F50320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 w14:paraId="2C095CBB">
      <w:pPr>
        <w:pStyle w:val="2"/>
        <w:numPr>
          <w:ilvl w:val="0"/>
          <w:numId w:val="0"/>
        </w:numPr>
        <w:rPr>
          <w:rFonts w:hint="default" w:eastAsia="宋体"/>
          <w:color w:val="FF0000"/>
          <w:lang w:val="en-US" w:eastAsia="zh-CN"/>
        </w:rPr>
      </w:pPr>
      <w:r>
        <w:rPr>
          <w:rFonts w:hint="eastAsia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2024年预算收入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6020.58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万元，其中：一般公共预算收入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6020.58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万元，基金预算收入0万元，财政专户核拨收入0万元，其他来源收入0万元。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 w:bidi="ar-SA"/>
        </w:rPr>
        <w:t>2024年部门支出预算为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6020.58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 w:bidi="ar-SA"/>
        </w:rPr>
        <w:t>万元，其中基本支出5008.98万元，包括人员经费4715.11万元和日常公用经费293.87万元；项目支出1011.6万元，主要为市场主体管理、质量安全监管、食品安全监管、卫生健康支出等。2024年度决算收入合计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5364.85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 w:bidi="ar-SA"/>
        </w:rPr>
        <w:t>万元，其中：财政拨款收入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5364.85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 w:bidi="ar-SA"/>
        </w:rPr>
        <w:t>元，占100%；事业收入0万元，占0%；经营收入0万元，占0%；其他收入0万元，占0%。2024年度决算支出合计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5364.85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 w:bidi="ar-SA"/>
        </w:rPr>
        <w:t>万元，年末结转结余0万元。其中：基本支出4078.54万元，占76.02%；项目支出1286.31万元，占23.98%；经营支出0万元，占0%。</w:t>
      </w:r>
    </w:p>
    <w:p w14:paraId="0BDEC7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0C81C43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960" w:firstLineChars="30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围绕区委、区政府重点决策部署，坚持改革创新，优化市场环境，创新监管方式，加强监管，推进监管执法现代化；创新制度机制，提升消费维权效能；充分发挥职能作用，切实加强队伍建设，主动作为，依法行政，促进经济健康平稳发展和社会和谐稳定。做强地理标志商标，做好地理标志商标申报工作，抓好马德里商标国际注册培育工作，增强品牌国际化意识，提升品牌竞争实力。积极搭建融资合作服务平台，持续推进融资助企服务活动深入开展。加强对药品和化妆品从研究、生产、流通、销售各个环节的监管力度，及时发现处置制假售假药问题。强化标准化综合管理水平，促进民营经济健康快速发展；开展计量监督活动提升计量监管水平，处理计量举报案件。提高全区整体商品质量水平，建立质量诚信制度，促进企业诚信经营，激励企业提升质量管理和产品质量，增加省服务名牌、省名牌产品等申报数量。加大特种设备监管力度，提高特种设备安全运行水平。</w:t>
      </w:r>
    </w:p>
    <w:p w14:paraId="02C93F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960" w:firstLineChars="3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0E5135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15FAE7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right="0" w:firstLine="640" w:firstLineChars="200"/>
        <w:textAlignment w:val="auto"/>
        <w:outlineLvl w:val="9"/>
        <w:rPr>
          <w:rFonts w:hint="eastAsia" w:ascii="Calibri" w:hAnsi="Calibri" w:eastAsia="仿宋" w:cs="Calibri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Calibri" w:hAnsi="Calibri" w:eastAsia="仿宋" w:cs="Calibri"/>
          <w:i w:val="0"/>
          <w:caps w:val="0"/>
          <w:color w:val="000000"/>
          <w:spacing w:val="0"/>
          <w:sz w:val="32"/>
          <w:szCs w:val="32"/>
          <w:shd w:val="clear" w:fill="FFFFFF"/>
        </w:rPr>
        <w:t>①</w:t>
      </w:r>
      <w:r>
        <w:rPr>
          <w:rFonts w:hint="eastAsia" w:ascii="Calibri" w:hAnsi="Calibri" w:eastAsia="仿宋" w:cs="Calibri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资料收集</w:t>
      </w:r>
    </w:p>
    <w:p w14:paraId="6F7B7FE7">
      <w:pPr>
        <w:pStyle w:val="2"/>
        <w:rPr>
          <w:rFonts w:hint="default" w:ascii="仿宋" w:hAnsi="仿宋" w:eastAsia="仿宋" w:cs="仿宋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评价资料按照绩效评价方案，从绩效指标（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产出指标、效益指标、满意度指标、预算执行率指标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）进行准备，依次提供。</w:t>
      </w:r>
    </w:p>
    <w:p w14:paraId="27B05D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Calibri" w:hAnsi="Calibri" w:eastAsia="仿宋" w:cs="Calibri"/>
          <w:sz w:val="32"/>
          <w:szCs w:val="32"/>
          <w:lang w:val="en-US" w:eastAsia="zh-CN"/>
        </w:rPr>
        <w:t>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评价过程</w:t>
      </w:r>
    </w:p>
    <w:p w14:paraId="0EAE08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right="0" w:rightChars="0" w:firstLine="640" w:firstLineChars="200"/>
        <w:textAlignment w:val="auto"/>
        <w:outlineLvl w:val="9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按照绩效评价方案，同时结合市场监管工作的特点，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绩效评价小组采取听取汇报、查看资料、实地考核等方法进行。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从产出指标、效益指标、满意度指标、预算执行率指标四方方面制定评价指标。</w:t>
      </w:r>
    </w:p>
    <w:p w14:paraId="623FBCB9">
      <w:pPr>
        <w:pStyle w:val="2"/>
        <w:rPr>
          <w:rFonts w:hint="default" w:ascii="仿宋" w:hAnsi="仿宋" w:eastAsia="仿宋" w:cs="仿宋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Calibri" w:hAnsi="Calibri" w:eastAsia="仿宋" w:cs="Calibri"/>
          <w:i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③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评价工作管理组织</w:t>
      </w:r>
    </w:p>
    <w:p w14:paraId="42E0AE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right="0" w:firstLine="640" w:firstLineChars="200"/>
        <w:textAlignment w:val="auto"/>
        <w:outlineLvl w:val="9"/>
        <w:rPr>
          <w:rFonts w:hint="eastAsia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切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实做好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2024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年度部门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项目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绩效自评工作，提高财政资金使用效益，根据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《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石家庄市藁城区区级部门项目绩效自评管理办法》（藁财字【2020】23号)要求，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我局制定了《20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24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年度财政专项资金部门绩效自评价工作方案》，成立以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王哲局长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为组长、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党组成员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为成员的自评工作领导小组，为自评工作的开展提供了制度保障和组织保障。</w:t>
      </w:r>
    </w:p>
    <w:p w14:paraId="6A5551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277ED0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right="0" w:rightChars="0" w:firstLine="640" w:firstLineChars="200"/>
        <w:textAlignment w:val="auto"/>
        <w:outlineLvl w:val="9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按照绩效评价方案，同时结合市场监管工作的特点，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绩效评价小组采取听取汇报、查看资料、实地考核等方法进行。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从产出指标、效益指标、满意度指标、预算执行率指标四方方面制定评价指标。</w:t>
      </w:r>
    </w:p>
    <w:p w14:paraId="1C765D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具体绩效评价对象的特点，设计能够体现项目特点绩效评价指标体系。绩效指标权重根据评价对象实际情况确定，总分设定为100分。原则上一级指标权重统一设置为：产出指标40分（包含数量、质量、时效、成本）、预算执行率指标10分、效益指标40分（包含经济效益、社会效益、生态效益、可持续影响）、满意度指标10分。</w:t>
      </w:r>
    </w:p>
    <w:p w14:paraId="387BEA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二、三级指标所占权重应当根据指标重要程度、项目实施阶段等因素综合确定，准确反映预算项目的产出和效果。</w:t>
      </w:r>
    </w:p>
    <w:p w14:paraId="623F7D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firstLine="640" w:firstLineChars="200"/>
        <w:textAlignment w:val="auto"/>
        <w:outlineLvl w:val="9"/>
        <w:rPr>
          <w:rFonts w:hint="eastAsia" w:eastAsia="宋体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同类评价对象的指标权重设置应当基本一致，便于评价结果相互比较。</w:t>
      </w:r>
    </w:p>
    <w:p w14:paraId="4DB828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4EA23F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2A63C85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我局 2024年预算安排的19个项目进行了绩效自评，实现了项目绩效自评的全覆盖。根据自评结果，19个项目自评结果均为优秀。全部项目均完成了预期绩效目标。从整体上来看，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区市场局按照区委、区政府和上级市场监管部门安排部署，围绕市场监管大局，创造性开展市场监管工作，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强化思想政治引领，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我局各项目工作开展良好，保障了我局各项工作的正常开展，完成了年初设定的各项工作目标。</w:t>
      </w:r>
    </w:p>
    <w:p w14:paraId="13AE5A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62C55F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数量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指标、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质量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指标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、时效、成本效益等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，19个项目均完成了数量指标任务，依照预算绩效表设定的数量指标，从提供的数量、质量以及时效和成本依据进行评价，均为满分完成。</w:t>
      </w:r>
    </w:p>
    <w:p w14:paraId="510B34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168258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通过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全年项目进行绩效评价，逐项分析每个项目产出和效果指标完成情况，并汇总整体得分、评价等级。</w:t>
      </w:r>
    </w:p>
    <w:tbl>
      <w:tblPr>
        <w:tblStyle w:val="8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1"/>
        <w:gridCol w:w="2675"/>
        <w:gridCol w:w="893"/>
        <w:gridCol w:w="931"/>
        <w:gridCol w:w="745"/>
        <w:gridCol w:w="931"/>
        <w:gridCol w:w="1106"/>
        <w:gridCol w:w="1119"/>
      </w:tblGrid>
      <w:tr w14:paraId="620F86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F2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部门绩效自评结果汇总表</w:t>
            </w:r>
          </w:p>
        </w:tc>
      </w:tr>
      <w:tr w14:paraId="72D61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982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6B9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DC9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产出指标（40分）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CA7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预算执行率（10分）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207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效益指标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（40分）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717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满意度指标（10分）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5A4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B72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评价等级</w:t>
            </w:r>
          </w:p>
        </w:tc>
      </w:tr>
      <w:tr w14:paraId="16F101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0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62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53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ahoma" w:hAnsi="Tahoma" w:eastAsia="Tahoma" w:cs="Tahoma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2022年10月17日-2022年10月31日疫情防控人员及隔离人员餐饮保障费用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8F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A9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2A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DF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82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DAF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17843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3D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2E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ahoma" w:hAnsi="Tahoma" w:eastAsia="Tahoma" w:cs="Tahoma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2022年11月20日-2022年11月25日疫情防控工作人员及隔离人员餐饮保障费用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DF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2B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66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A3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63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CBF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3594C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06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38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办公场所维修（护）及租赁经费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E9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4D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EA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6F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9B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C13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6CAAE1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C5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A2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办公设备购置及信息化建设运行维护费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D3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8A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6E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7A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94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43B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12DC34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2C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70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关于申请拨付在职去世人员王西平职业年金的请示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21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4D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C9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9C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C9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6B6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57DC8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98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45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关于申请陈新华补缴养老保险的请示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3B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CF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2B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01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71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F80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47838C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3C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B9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关于下达2023年下半年五大产业（市场监管领域）奖补资金的通知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3E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20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C5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43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7F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A02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05D56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80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91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关于岳荣肖等8人补缴养老保险费的请示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BF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CC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00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87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E8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527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1D161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A6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0E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黄庄隔离点疫情期间餐饮保障费用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E6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CC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FC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D9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A5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9D5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5CEA52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97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50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商品质量检测、标准计量及监管经费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5D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70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9F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60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D6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71A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23B615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41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0DB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石财行[2022]27号关于提前下达2023年市场监管专项补助经费的通知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0D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48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5D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E6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21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375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2FABB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2C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4C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石财行【2023】45号关于提前下达2024年省级市场监管补助经费的通知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7D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39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9E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CC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27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B01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242BDC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1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6D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AA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石财行【2023】47号关于提前下达2024年市级标准化资助项目资金的通知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B9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00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A6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89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C7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093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0724BE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6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B1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7B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石财行【2024】11号关于下达2024年知识产权融资补助资金的通知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08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D6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7E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59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92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CFE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7DFF0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28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F8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食品、食用农产品抽检经费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87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10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F7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9E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19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909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711EE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7D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  <w:r>
              <w:rPr>
                <w:rFonts w:hint="eastAsia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B2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市场监管经费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6E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F0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90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5E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17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A1D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00E77F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7F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3A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市场监管局劳务派遣经费（协管员）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14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32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AA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AA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60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DC8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592CB5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B2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40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疫情防控工作人员及隔离人员餐饮保障费用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20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15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51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BA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AE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49E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71A3E9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3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FF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ahoma" w:hAnsi="Tahoma" w:eastAsia="Tahoma" w:cs="Tahom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4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F3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自收自支人员工资</w:t>
            </w:r>
          </w:p>
        </w:tc>
        <w:tc>
          <w:tcPr>
            <w:tcW w:w="4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B4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6B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4F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39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FB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CE9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</w:tbl>
    <w:p w14:paraId="2720E37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960" w:firstLineChars="3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五、</w:t>
      </w: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290864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 w14:paraId="5B4B91B9">
      <w:pPr>
        <w:pStyle w:val="2"/>
        <w:rPr>
          <w:rFonts w:hint="eastAsia"/>
        </w:rPr>
      </w:pPr>
      <w:r>
        <w:rPr>
          <w:rFonts w:hint="eastAsia"/>
          <w:lang w:val="en-US" w:eastAsia="zh-CN"/>
        </w:rPr>
        <w:t xml:space="preserve">  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2024年预算项目绩效自评发现的问题：1、预算绩宣传教育不够，部分职工预算绩效意识不强。部分项目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没有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完整清晰体现工作活动的产出和效果，依据绩效目标所设置的绩效指标不够细化。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、绩效评价资料收集不全面，项目监督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考核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工作有待加强。</w:t>
      </w:r>
    </w:p>
    <w:p w14:paraId="29C17B1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 w14:paraId="3EB7342C">
      <w:pPr>
        <w:widowControl w:val="0"/>
        <w:wordWrap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针对自评过程中发现的问题，我们采取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以下</w:t>
      </w:r>
      <w:r>
        <w:rPr>
          <w:rFonts w:hint="eastAsia" w:ascii="仿宋" w:hAnsi="仿宋" w:eastAsia="仿宋" w:cs="仿宋"/>
          <w:sz w:val="32"/>
          <w:szCs w:val="32"/>
        </w:rPr>
        <w:t>整改措施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科学设定绩效目标和指标。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加强项目管理，完善项目监督工作。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、提高部门绩效管理意识。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、完善预算考核。</w:t>
      </w:r>
    </w:p>
    <w:p w14:paraId="760FF6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9"/>
        <w:gridCol w:w="3037"/>
        <w:gridCol w:w="2095"/>
      </w:tblGrid>
      <w:tr w14:paraId="05840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589" w:type="dxa"/>
          </w:tcPr>
          <w:p w14:paraId="52593A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工作单位</w:t>
            </w:r>
          </w:p>
        </w:tc>
        <w:tc>
          <w:tcPr>
            <w:tcW w:w="3037" w:type="dxa"/>
          </w:tcPr>
          <w:p w14:paraId="1BF04EC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职务</w:t>
            </w:r>
            <w:r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  <w:t>/职称</w:t>
            </w:r>
          </w:p>
        </w:tc>
        <w:tc>
          <w:tcPr>
            <w:tcW w:w="2095" w:type="dxa"/>
          </w:tcPr>
          <w:p w14:paraId="130F24D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姓名</w:t>
            </w:r>
          </w:p>
        </w:tc>
      </w:tr>
      <w:tr w14:paraId="7A0DC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restart"/>
          </w:tcPr>
          <w:p w14:paraId="0E9F688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  <w:p w14:paraId="698CB85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default" w:ascii="仿宋_GB2312" w:hAnsi="仿宋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  <w:t>石家庄市藁城区市场监督管理局</w:t>
            </w:r>
          </w:p>
        </w:tc>
        <w:tc>
          <w:tcPr>
            <w:tcW w:w="3037" w:type="dxa"/>
            <w:tcBorders>
              <w:left w:val="single" w:color="auto" w:sz="4" w:space="0"/>
            </w:tcBorders>
          </w:tcPr>
          <w:p w14:paraId="12A0FD9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党组书记、局长</w:t>
            </w:r>
          </w:p>
        </w:tc>
        <w:tc>
          <w:tcPr>
            <w:tcW w:w="2095" w:type="dxa"/>
            <w:tcBorders>
              <w:left w:val="single" w:color="auto" w:sz="4" w:space="0"/>
            </w:tcBorders>
          </w:tcPr>
          <w:p w14:paraId="1724678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王 哲</w:t>
            </w:r>
          </w:p>
        </w:tc>
      </w:tr>
      <w:tr w14:paraId="5982EB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3589" w:type="dxa"/>
            <w:vMerge w:val="continue"/>
          </w:tcPr>
          <w:p w14:paraId="4C5801BE"/>
        </w:tc>
        <w:tc>
          <w:tcPr>
            <w:tcW w:w="3037" w:type="dxa"/>
            <w:tcBorders>
              <w:left w:val="single" w:color="auto" w:sz="4" w:space="0"/>
            </w:tcBorders>
            <w:shd w:val="clear" w:color="auto" w:fill="auto"/>
            <w:vAlign w:val="top"/>
          </w:tcPr>
          <w:p w14:paraId="3523EC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党组成员</w:t>
            </w:r>
          </w:p>
        </w:tc>
        <w:tc>
          <w:tcPr>
            <w:tcW w:w="2095" w:type="dxa"/>
            <w:tcBorders>
              <w:left w:val="single" w:color="auto" w:sz="4" w:space="0"/>
            </w:tcBorders>
          </w:tcPr>
          <w:p w14:paraId="1C4C037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寇立宏</w:t>
            </w:r>
          </w:p>
        </w:tc>
      </w:tr>
      <w:tr w14:paraId="385339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</w:tcPr>
          <w:p w14:paraId="634726BA"/>
        </w:tc>
        <w:tc>
          <w:tcPr>
            <w:tcW w:w="3037" w:type="dxa"/>
            <w:tcBorders>
              <w:left w:val="single" w:color="auto" w:sz="4" w:space="0"/>
            </w:tcBorders>
            <w:shd w:val="clear" w:color="auto" w:fill="auto"/>
            <w:vAlign w:val="top"/>
          </w:tcPr>
          <w:p w14:paraId="0DD537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财务股负责人</w:t>
            </w:r>
          </w:p>
        </w:tc>
        <w:tc>
          <w:tcPr>
            <w:tcW w:w="2095" w:type="dxa"/>
            <w:tcBorders>
              <w:left w:val="single" w:color="auto" w:sz="4" w:space="0"/>
            </w:tcBorders>
          </w:tcPr>
          <w:p w14:paraId="5F0506A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龚  炜</w:t>
            </w:r>
          </w:p>
        </w:tc>
      </w:tr>
    </w:tbl>
    <w:p w14:paraId="2B4D3E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EB7CAD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250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5B2D0F38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D2&#10;F62z0QAAAAMBAAAPAAAAAAAAAAEAIAAAACIAAABkcnMvZG93bnJldi54bWxQSwECFAAUAAAACACH&#10;TuJA0KAS5/IBAADvAwAADgAAAAAAAAABACAAAAAgAQAAZHJzL2Uyb0RvYy54bWxQSwUGAAAAAAYA&#10;BgBZAQAAhAUAAAAA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 w14:paraId="5B2D0F38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413F67">
    <w:pPr>
      <w:pStyle w:val="7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DDFF0B6"/>
    <w:multiLevelType w:val="singleLevel"/>
    <w:tmpl w:val="2DDFF0B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0313582"/>
    <w:rsid w:val="01C7267B"/>
    <w:rsid w:val="10B169D0"/>
    <w:rsid w:val="11BE7C91"/>
    <w:rsid w:val="15C90318"/>
    <w:rsid w:val="16311146"/>
    <w:rsid w:val="1C2838BF"/>
    <w:rsid w:val="20AF45AF"/>
    <w:rsid w:val="211F34E2"/>
    <w:rsid w:val="26143832"/>
    <w:rsid w:val="26783E97"/>
    <w:rsid w:val="29AC5B2F"/>
    <w:rsid w:val="2ED43C69"/>
    <w:rsid w:val="316715AB"/>
    <w:rsid w:val="321B38CA"/>
    <w:rsid w:val="34627E5E"/>
    <w:rsid w:val="34CB3814"/>
    <w:rsid w:val="390C0398"/>
    <w:rsid w:val="3A0E4211"/>
    <w:rsid w:val="3B75073B"/>
    <w:rsid w:val="3BA0301A"/>
    <w:rsid w:val="3D8C5B76"/>
    <w:rsid w:val="4191768D"/>
    <w:rsid w:val="42703746"/>
    <w:rsid w:val="43672D9B"/>
    <w:rsid w:val="481B5186"/>
    <w:rsid w:val="499806BD"/>
    <w:rsid w:val="4A7E04B4"/>
    <w:rsid w:val="4D381304"/>
    <w:rsid w:val="4FC63D3D"/>
    <w:rsid w:val="53D03E00"/>
    <w:rsid w:val="585B731B"/>
    <w:rsid w:val="5C49708A"/>
    <w:rsid w:val="60163727"/>
    <w:rsid w:val="637F0DFA"/>
    <w:rsid w:val="66B85503"/>
    <w:rsid w:val="68DE4FFE"/>
    <w:rsid w:val="6D06067F"/>
    <w:rsid w:val="703B2D36"/>
    <w:rsid w:val="70531E2E"/>
    <w:rsid w:val="7866291A"/>
    <w:rsid w:val="78F9378E"/>
    <w:rsid w:val="7AC027B5"/>
    <w:rsid w:val="7D8A6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12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5">
    <w:name w:val="heading 3"/>
    <w:basedOn w:val="1"/>
    <w:next w:val="1"/>
    <w:link w:val="13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basedOn w:val="1"/>
    <w:autoRedefine/>
    <w:qFormat/>
    <w:uiPriority w:val="0"/>
    <w:pPr>
      <w:ind w:firstLine="420" w:firstLine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1">
    <w:name w:val="heading 1 Char"/>
    <w:basedOn w:val="10"/>
    <w:link w:val="3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2">
    <w:name w:val="heading 2 Char"/>
    <w:basedOn w:val="10"/>
    <w:link w:val="4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3">
    <w:name w:val="heading 3 Char"/>
    <w:basedOn w:val="10"/>
    <w:link w:val="5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197C128-CB5B-4513-9E0F-E4C82E24B60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12</Pages>
  <Words>5100</Words>
  <Characters>5454</Characters>
  <Lines>0</Lines>
  <Paragraphs>31</Paragraphs>
  <TotalTime>4</TotalTime>
  <ScaleCrop>false</ScaleCrop>
  <LinksUpToDate>false</LinksUpToDate>
  <CharactersWithSpaces>5469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13323011735</cp:lastModifiedBy>
  <cp:lastPrinted>2025-09-03T00:48:00Z</cp:lastPrinted>
  <dcterms:modified xsi:type="dcterms:W3CDTF">2025-12-11T08:59:38Z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2CC44471D028467DAEEC9E0B3334B614_13</vt:lpwstr>
  </property>
  <property fmtid="{D5CDD505-2E9C-101B-9397-08002B2CF9AE}" pid="4" name="KSOTemplateDocerSaveRecord">
    <vt:lpwstr>eyJoZGlkIjoiYTJmZTRiNzExYzJhNTg1ZjI3MWQwMDQyODg0N2Q0YjkiLCJ1c2VySWQiOiIxNTUwMjQwMDk2In0=</vt:lpwstr>
  </property>
</Properties>
</file>