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石家庄市藁城区教育局</w:t>
      </w:r>
      <w:bookmarkStart w:id="0" w:name="_GoBack"/>
      <w:bookmarkEnd w:id="0"/>
      <w:r>
        <w:rPr>
          <w:rFonts w:hint="eastAsia"/>
          <w:b/>
          <w:bCs/>
          <w:sz w:val="36"/>
          <w:szCs w:val="36"/>
          <w:lang w:val="en-US" w:eastAsia="zh-CN"/>
        </w:rPr>
        <w:t>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379"/>
        <w:gridCol w:w="1410"/>
        <w:gridCol w:w="2685"/>
        <w:gridCol w:w="1920"/>
        <w:gridCol w:w="796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41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605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1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491" w:type="dxa"/>
            <w:gridSpan w:val="5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39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192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47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注：请申请人提供身份证复印件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7354E95"/>
    <w:rsid w:val="145E0D61"/>
    <w:rsid w:val="653712BE"/>
    <w:rsid w:val="6D535020"/>
    <w:rsid w:val="73B02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Administrator</cp:lastModifiedBy>
  <dcterms:modified xsi:type="dcterms:W3CDTF">2024-08-12T04:32:00Z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