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6"/>
          <w:szCs w:val="36"/>
          <w:lang w:val="en-US" w:eastAsia="zh-CN"/>
        </w:rPr>
      </w:pPr>
      <w:bookmarkStart w:id="0" w:name="_GoBack"/>
      <w:r>
        <w:rPr>
          <w:rFonts w:hint="eastAsia"/>
          <w:b/>
          <w:bCs/>
          <w:sz w:val="36"/>
          <w:szCs w:val="36"/>
          <w:lang w:val="en-US" w:eastAsia="zh-CN"/>
        </w:rPr>
        <w:t>藁城区卫生健康局信息公开申请表</w:t>
      </w:r>
      <w:bookmarkEnd w:id="0"/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1379"/>
        <w:gridCol w:w="1410"/>
        <w:gridCol w:w="2685"/>
        <w:gridCol w:w="1920"/>
        <w:gridCol w:w="796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法人或其他组织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联系人姓名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081" w:type="dxa"/>
            <w:gridSpan w:val="4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1379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41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4605" w:type="dxa"/>
            <w:gridSpan w:val="2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1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811" w:type="dxa"/>
            <w:gridSpan w:val="4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备注：请按“一事一申请”原则提出公开申请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3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申请理由及用途</w:t>
            </w:r>
          </w:p>
        </w:tc>
        <w:tc>
          <w:tcPr>
            <w:tcW w:w="8491" w:type="dxa"/>
            <w:gridSpan w:val="5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所需信息的提供形式</w:t>
            </w:r>
          </w:p>
        </w:tc>
        <w:tc>
          <w:tcPr>
            <w:tcW w:w="7081" w:type="dxa"/>
            <w:gridSpan w:val="4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纸质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获取信息的方式</w:t>
            </w:r>
          </w:p>
        </w:tc>
        <w:tc>
          <w:tcPr>
            <w:tcW w:w="7081" w:type="dxa"/>
            <w:gridSpan w:val="4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邮寄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39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年   月   日</w:t>
            </w:r>
          </w:p>
        </w:tc>
        <w:tc>
          <w:tcPr>
            <w:tcW w:w="192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申请人签名（盖章）</w:t>
            </w:r>
          </w:p>
        </w:tc>
        <w:tc>
          <w:tcPr>
            <w:tcW w:w="2476" w:type="dxa"/>
            <w:gridSpan w:val="2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jc w:val="both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注：请申请人提供身份证复印件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Kingsoft Symbol">
    <w:altName w:val="Symbo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ZhODdlOTJhZDczOGJkNTI1YTU3NjI0YzliOTAwY2IifQ=="/>
  </w:docVars>
  <w:rsids>
    <w:rsidRoot w:val="653712BE"/>
    <w:rsid w:val="0F2A52C8"/>
    <w:rsid w:val="145E0D61"/>
    <w:rsid w:val="3DD21FFC"/>
    <w:rsid w:val="653712BE"/>
    <w:rsid w:val="6D535020"/>
    <w:rsid w:val="72120DA3"/>
    <w:rsid w:val="73B02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198</Words>
  <Characters>198</Characters>
  <Lines>0</Lines>
  <Paragraphs>0</Paragraphs>
  <TotalTime>4</TotalTime>
  <ScaleCrop>false</ScaleCrop>
  <LinksUpToDate>false</LinksUpToDate>
  <CharactersWithSpaces>220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沧浪之水</cp:lastModifiedBy>
  <cp:lastPrinted>2024-08-13T07:02:00Z</cp:lastPrinted>
  <dcterms:modified xsi:type="dcterms:W3CDTF">2024-08-15T01:53:42Z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0CF326B607BC47B1A5080E1CE73CDC16_13</vt:lpwstr>
  </property>
</Properties>
</file>