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5883F4"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石家庄市藁城区民政局信息公开申请表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 w14:paraId="24ECC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2C188937"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 w14:paraId="257611C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 w14:paraId="7FD7988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3EB29CA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 w14:paraId="7D7CAC8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E67E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 w14:paraId="76A3450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 w14:paraId="495ADDC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 w14:paraId="4CDE627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 w14:paraId="0EF01B5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55D4DB6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 w14:paraId="6BB53B5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C73C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 w14:paraId="218CCD3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 w14:paraId="436AE2C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2C1A83F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 w14:paraId="7517616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920" w:type="dxa"/>
            <w:vAlign w:val="center"/>
          </w:tcPr>
          <w:p w14:paraId="5266888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 w14:paraId="2FEAB3B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9C6B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196B97B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5B381F6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 w14:paraId="72A3BA8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5900876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 w14:paraId="35EDFA5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03A8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51D3E48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037CAB1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 w14:paraId="127F00F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0144736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 w14:paraId="02D9806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DFD8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70DCAB2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67490C2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 w14:paraId="57D2513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B7EDF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7587E7F4"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 w14:paraId="413620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 w14:paraId="42E7FB4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 w14:paraId="1E29F86C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 w14:paraId="0D104198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 w14:paraId="6C77F96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A7A2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 w14:paraId="59FA6AC0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 w14:paraId="3BDB7A7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 w14:paraId="74057DFE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 w14:paraId="7FE4713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80" w:type="dxa"/>
          </w:tcPr>
          <w:p w14:paraId="6EA2A7D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 w14:paraId="388BA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 w14:paraId="5FF02B7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 w14:paraId="6C2090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 w14:paraId="338458F1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0E38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454AF262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7BB57B7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 w14:paraId="2ADA7B0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 w14:paraId="6B5C4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7B805C9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373E0D8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 w14:paraId="68E46E93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 w14:paraId="35E0F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 w14:paraId="454C59E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 w14:paraId="48DB22F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 w14:paraId="33D6F9A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 w14:paraId="2FCC7FA2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1491DB5F"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lNDNlYWZiMTdjODhjOTQxNDQ4ZTNjYzY5Y2Y0MGUifQ=="/>
  </w:docVars>
  <w:rsids>
    <w:rsidRoot w:val="653712BE"/>
    <w:rsid w:val="0026601B"/>
    <w:rsid w:val="145E0D61"/>
    <w:rsid w:val="653712BE"/>
    <w:rsid w:val="6D535020"/>
    <w:rsid w:val="6F807A63"/>
    <w:rsid w:val="73B0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200</Words>
  <Characters>200</Characters>
  <Lines>0</Lines>
  <Paragraphs>0</Paragraphs>
  <TotalTime>4</TotalTime>
  <ScaleCrop>false</ScaleCrop>
  <LinksUpToDate>false</LinksUpToDate>
  <CharactersWithSpaces>222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冰****水</cp:lastModifiedBy>
  <dcterms:modified xsi:type="dcterms:W3CDTF">2024-08-13T09:10:26Z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39CD288995A14EDCBF93F894A7B8ECF3_12</vt:lpwstr>
  </property>
</Properties>
</file>