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石家庄市藁城区退役军人事务局</w:t>
      </w:r>
      <w:bookmarkStart w:id="0" w:name="_GoBack"/>
      <w:bookmarkEnd w:id="0"/>
      <w:r>
        <w:rPr>
          <w:rFonts w:hint="eastAsia"/>
          <w:b/>
          <w:bCs/>
          <w:sz w:val="36"/>
          <w:szCs w:val="36"/>
          <w:lang w:val="en-US" w:eastAsia="zh-CN"/>
        </w:rPr>
        <w:t>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1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605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1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491" w:type="dxa"/>
            <w:gridSpan w:val="5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39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92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注：请申请人提供身份证复印件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026601B"/>
    <w:rsid w:val="145E0D61"/>
    <w:rsid w:val="653712BE"/>
    <w:rsid w:val="6D535020"/>
    <w:rsid w:val="73B0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Administrator</cp:lastModifiedBy>
  <dcterms:modified xsi:type="dcterms:W3CDTF">2024-08-12T02:18:20Z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