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石家庄市藁城区司法局</w:t>
      </w: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145E0D61"/>
    <w:rsid w:val="2B025C3C"/>
    <w:rsid w:val="653712BE"/>
    <w:rsid w:val="6D535020"/>
    <w:rsid w:val="73B0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蒸汽</cp:lastModifiedBy>
  <dcterms:modified xsi:type="dcterms:W3CDTF">2024-08-06T09:05:32Z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