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石家庄市藁城区人民政府信息公开申请表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1379"/>
        <w:gridCol w:w="1410"/>
        <w:gridCol w:w="2685"/>
        <w:gridCol w:w="1920"/>
        <w:gridCol w:w="796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法人或其他组织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联系人姓名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081" w:type="dxa"/>
            <w:gridSpan w:val="4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1379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41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4605" w:type="dxa"/>
            <w:gridSpan w:val="2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1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811" w:type="dxa"/>
            <w:gridSpan w:val="4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备注：请按“一事一申请”原则提出公开申请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3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申请理由及用途</w:t>
            </w:r>
          </w:p>
        </w:tc>
        <w:tc>
          <w:tcPr>
            <w:tcW w:w="8491" w:type="dxa"/>
            <w:gridSpan w:val="5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所需信息的提供形式</w:t>
            </w:r>
          </w:p>
        </w:tc>
        <w:tc>
          <w:tcPr>
            <w:tcW w:w="7081" w:type="dxa"/>
            <w:gridSpan w:val="4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纸质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获取信息的方式</w:t>
            </w:r>
          </w:p>
        </w:tc>
        <w:tc>
          <w:tcPr>
            <w:tcW w:w="7081" w:type="dxa"/>
            <w:gridSpan w:val="4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邮寄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39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年   月   日</w:t>
            </w:r>
          </w:p>
        </w:tc>
        <w:tc>
          <w:tcPr>
            <w:tcW w:w="192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申请人签名（盖章）</w:t>
            </w:r>
          </w:p>
        </w:tc>
        <w:tc>
          <w:tcPr>
            <w:tcW w:w="2476" w:type="dxa"/>
            <w:gridSpan w:val="2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jc w:val="both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注：请申请人提供身份证复印件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712BE"/>
    <w:rsid w:val="145E0D61"/>
    <w:rsid w:val="653712BE"/>
    <w:rsid w:val="6D535020"/>
    <w:rsid w:val="73B02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Administrator</cp:lastModifiedBy>
  <dcterms:modified xsi:type="dcterms:W3CDTF">2020-03-26T09:52:33Z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